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797F9" w14:textId="50BE328F" w:rsidR="003D2F13" w:rsidRDefault="003D2F13" w:rsidP="003D2F13">
      <w:pPr>
        <w:pStyle w:val="berschrift1"/>
      </w:pPr>
      <w:r>
        <w:t>Auftragsformular Medienzentrale</w:t>
      </w:r>
      <w:r w:rsidR="001B2BFE">
        <w:br/>
        <w:t>Schuljahr 2026/27</w:t>
      </w:r>
    </w:p>
    <w:p w14:paraId="6CF0F08D" w14:textId="77777777" w:rsidR="003D2F13" w:rsidRDefault="003D2F13" w:rsidP="000D0E80"/>
    <w:p w14:paraId="72494F53" w14:textId="51E3F799" w:rsidR="003D2F13" w:rsidRDefault="001B2BFE" w:rsidP="000D0E80">
      <w:r>
        <w:t xml:space="preserve">Pro Auftrag ein ausgefülltes Formular an </w:t>
      </w:r>
      <w:hyperlink r:id="rId7" w:history="1">
        <w:r w:rsidRPr="003C35FE">
          <w:rPr>
            <w:rStyle w:val="Hyperlink"/>
          </w:rPr>
          <w:t>meze.auftrag@lbzb.de</w:t>
        </w:r>
      </w:hyperlink>
      <w:r>
        <w:t xml:space="preserve"> senden</w:t>
      </w:r>
      <w:r w:rsidR="003D2F13">
        <w:t>!</w:t>
      </w:r>
    </w:p>
    <w:p w14:paraId="01DB2F6E" w14:textId="77777777" w:rsidR="003D2F13" w:rsidRDefault="003D2F13" w:rsidP="005527EB"/>
    <w:p w14:paraId="50B745E2" w14:textId="1FA2BD23" w:rsidR="003D2F13" w:rsidRDefault="001B2BFE" w:rsidP="001B2BFE">
      <w:r>
        <w:t>Die Anträge für Schulbücher sind spätestens 14 Tage vor den Osterferien einzureichen. Bei nicht fristgerechten Einsendungen sind Verzögerungen in der Bearbeitung möglich!</w:t>
      </w:r>
    </w:p>
    <w:p w14:paraId="2200CE6A" w14:textId="77777777" w:rsidR="003D2F13" w:rsidRDefault="003D2F13" w:rsidP="003D2F13"/>
    <w:p w14:paraId="13FB84CA" w14:textId="20A02633" w:rsidR="003D2F13" w:rsidRDefault="005527EB" w:rsidP="003D2F13">
      <w:pPr>
        <w:pStyle w:val="berschrift4"/>
      </w:pPr>
      <w:r>
        <w:t xml:space="preserve">Ihre </w:t>
      </w:r>
      <w:r w:rsidR="001B2BFE">
        <w:t>Kontaktdaten</w:t>
      </w:r>
    </w:p>
    <w:p w14:paraId="3321E96A" w14:textId="77777777" w:rsidR="003D2F13" w:rsidRPr="003D2F13" w:rsidRDefault="003D2F13" w:rsidP="003D2F13">
      <w:r>
        <w:t>&lt;Anmerkung&gt; Pflichtfelder beginnen</w:t>
      </w:r>
      <w:r w:rsidR="005527EB">
        <w:t xml:space="preserve"> mit einem Ausrufezeichen.</w:t>
      </w:r>
      <w:r>
        <w:t xml:space="preserve"> &lt;/Anmerkung&gt;</w:t>
      </w:r>
    </w:p>
    <w:p w14:paraId="37044B8B" w14:textId="77777777" w:rsidR="003D2F13" w:rsidRDefault="003D2F13" w:rsidP="003D2F13">
      <w:pPr>
        <w:pStyle w:val="Liste"/>
      </w:pPr>
      <w:r>
        <w:t>-</w:t>
      </w:r>
      <w:r>
        <w:tab/>
      </w:r>
      <w:r w:rsidR="005527EB">
        <w:t xml:space="preserve">! </w:t>
      </w:r>
      <w:r>
        <w:t>Datum: _</w:t>
      </w:r>
      <w:r w:rsidRPr="003D2F13">
        <w:rPr>
          <w:highlight w:val="cyan"/>
        </w:rPr>
        <w:t>...</w:t>
      </w:r>
      <w:r>
        <w:t>_</w:t>
      </w:r>
    </w:p>
    <w:p w14:paraId="3AD2EAA3" w14:textId="77777777" w:rsidR="003D2F13" w:rsidRDefault="003D2F13" w:rsidP="003D2F13">
      <w:pPr>
        <w:pStyle w:val="Liste"/>
      </w:pPr>
      <w:r>
        <w:t>-</w:t>
      </w:r>
      <w:r>
        <w:tab/>
      </w:r>
      <w:r w:rsidR="005527EB">
        <w:t xml:space="preserve">! </w:t>
      </w:r>
      <w:r>
        <w:t>Termin: _</w:t>
      </w:r>
      <w:r w:rsidRPr="003D2F13">
        <w:rPr>
          <w:highlight w:val="cyan"/>
        </w:rPr>
        <w:t>...</w:t>
      </w:r>
      <w:r>
        <w:t>_</w:t>
      </w:r>
    </w:p>
    <w:p w14:paraId="48805292" w14:textId="77777777" w:rsidR="003D2F13" w:rsidRDefault="003D2F13" w:rsidP="003D2F13">
      <w:pPr>
        <w:pStyle w:val="Liste"/>
      </w:pPr>
      <w:r>
        <w:t>-</w:t>
      </w:r>
      <w:r>
        <w:tab/>
      </w:r>
      <w:r w:rsidR="005527EB">
        <w:t xml:space="preserve">! </w:t>
      </w:r>
      <w:r>
        <w:t>Auftraggeberin / Auftraggeber</w:t>
      </w:r>
      <w:r w:rsidR="005527EB">
        <w:t xml:space="preserve"> (Name, Vorname)</w:t>
      </w:r>
      <w:r>
        <w:t>: _</w:t>
      </w:r>
      <w:r w:rsidRPr="003D2F13">
        <w:rPr>
          <w:highlight w:val="cyan"/>
        </w:rPr>
        <w:t>...</w:t>
      </w:r>
      <w:r>
        <w:t>_</w:t>
      </w:r>
    </w:p>
    <w:p w14:paraId="2DB69EB9" w14:textId="56B8D6AB" w:rsidR="001B2BFE" w:rsidRDefault="001B2BFE" w:rsidP="003D2F13">
      <w:pPr>
        <w:pStyle w:val="Liste"/>
      </w:pPr>
      <w:r>
        <w:t>-</w:t>
      </w:r>
      <w:r>
        <w:tab/>
        <w:t>Empfangsberechtigte Person (E-Mail): _</w:t>
      </w:r>
      <w:r w:rsidRPr="003D2F13">
        <w:rPr>
          <w:highlight w:val="cyan"/>
        </w:rPr>
        <w:t>...</w:t>
      </w:r>
      <w:r>
        <w:t>_</w:t>
      </w:r>
    </w:p>
    <w:p w14:paraId="7DEC7F54" w14:textId="77777777" w:rsidR="003D2F13" w:rsidRDefault="003D2F13" w:rsidP="003D2F13">
      <w:pPr>
        <w:pStyle w:val="Liste"/>
      </w:pPr>
      <w:r>
        <w:t>-</w:t>
      </w:r>
      <w:r>
        <w:tab/>
      </w:r>
      <w:r w:rsidR="005527EB">
        <w:t>! Schülerin / Schüler (Name, Vorname): _</w:t>
      </w:r>
      <w:r w:rsidR="005527EB" w:rsidRPr="003D2F13">
        <w:rPr>
          <w:highlight w:val="cyan"/>
        </w:rPr>
        <w:t>...</w:t>
      </w:r>
      <w:r w:rsidR="005527EB">
        <w:t>_</w:t>
      </w:r>
    </w:p>
    <w:p w14:paraId="652D12D5" w14:textId="3BE159EE" w:rsidR="001B2BFE" w:rsidRDefault="001B2BFE" w:rsidP="003D2F13">
      <w:pPr>
        <w:pStyle w:val="Liste"/>
      </w:pPr>
      <w:r>
        <w:t>-</w:t>
      </w:r>
      <w:r>
        <w:tab/>
        <w:t>! Grad der Sehbeeinträchtigung:</w:t>
      </w:r>
    </w:p>
    <w:p w14:paraId="292B2B20" w14:textId="2E928D5D" w:rsidR="00907062" w:rsidRDefault="00907062" w:rsidP="00907062">
      <w:pPr>
        <w:pStyle w:val="Listenfortsetzung"/>
      </w:pPr>
      <w:r>
        <w:t>&lt;Anmerkung&gt; Tragen Sie für die Umsetzungsform ein x in die passenden Klammern. &lt;/Anmerkung&gt;</w:t>
      </w:r>
    </w:p>
    <w:p w14:paraId="75A156EC" w14:textId="06ED3D24" w:rsidR="001B2BFE" w:rsidRDefault="001B2BFE" w:rsidP="001B2BFE">
      <w:pPr>
        <w:pStyle w:val="Liste2"/>
      </w:pPr>
      <w:proofErr w:type="gramStart"/>
      <w:r>
        <w:t>[ ]</w:t>
      </w:r>
      <w:proofErr w:type="gramEnd"/>
      <w:r w:rsidR="0023713B">
        <w:tab/>
        <w:t>sehbehindert (eingeschränkte Hilfsmittel)</w:t>
      </w:r>
    </w:p>
    <w:p w14:paraId="7C352C58" w14:textId="586B8EE9" w:rsidR="0023713B" w:rsidRDefault="0023713B" w:rsidP="001B2BFE">
      <w:pPr>
        <w:pStyle w:val="Liste2"/>
      </w:pPr>
      <w:proofErr w:type="gramStart"/>
      <w:r>
        <w:t>[ ]</w:t>
      </w:r>
      <w:proofErr w:type="gramEnd"/>
      <w:r>
        <w:tab/>
        <w:t>hochgradig sehbehindert</w:t>
      </w:r>
    </w:p>
    <w:p w14:paraId="264F5C4F" w14:textId="755283BE" w:rsidR="0023713B" w:rsidRDefault="0023713B" w:rsidP="001B2BFE">
      <w:pPr>
        <w:pStyle w:val="Liste2"/>
      </w:pPr>
      <w:proofErr w:type="gramStart"/>
      <w:r>
        <w:t>[ ]</w:t>
      </w:r>
      <w:proofErr w:type="gramEnd"/>
      <w:r>
        <w:tab/>
        <w:t>blind</w:t>
      </w:r>
    </w:p>
    <w:p w14:paraId="74DDC6FA" w14:textId="77777777" w:rsidR="005527EB" w:rsidRDefault="005527EB" w:rsidP="003D2F13">
      <w:pPr>
        <w:pStyle w:val="Liste"/>
      </w:pPr>
      <w:r>
        <w:t>-</w:t>
      </w:r>
      <w:r>
        <w:tab/>
        <w:t>! Telefon: _</w:t>
      </w:r>
      <w:r w:rsidRPr="003D2F13">
        <w:rPr>
          <w:highlight w:val="cyan"/>
        </w:rPr>
        <w:t>...</w:t>
      </w:r>
      <w:r>
        <w:t>_</w:t>
      </w:r>
    </w:p>
    <w:p w14:paraId="7B27629F" w14:textId="4EC12723" w:rsidR="005527EB" w:rsidRDefault="005527EB" w:rsidP="003D2F13">
      <w:pPr>
        <w:pStyle w:val="Liste"/>
      </w:pPr>
      <w:r>
        <w:t>-</w:t>
      </w:r>
      <w:r>
        <w:tab/>
        <w:t>! Regionales Landesamt:</w:t>
      </w:r>
    </w:p>
    <w:p w14:paraId="2A7D9BD3" w14:textId="25AADB69" w:rsidR="0023713B" w:rsidRDefault="0023713B" w:rsidP="0023713B">
      <w:pPr>
        <w:pStyle w:val="Liste2"/>
      </w:pPr>
      <w:proofErr w:type="gramStart"/>
      <w:r>
        <w:t>[ ]</w:t>
      </w:r>
      <w:proofErr w:type="gramEnd"/>
      <w:r>
        <w:tab/>
        <w:t>RLSB Braunschweig</w:t>
      </w:r>
    </w:p>
    <w:p w14:paraId="6AD0905B" w14:textId="1EF188D3" w:rsidR="0023713B" w:rsidRDefault="0023713B" w:rsidP="0023713B">
      <w:pPr>
        <w:pStyle w:val="Liste2"/>
      </w:pPr>
      <w:proofErr w:type="gramStart"/>
      <w:r>
        <w:t>[ ]</w:t>
      </w:r>
      <w:proofErr w:type="gramEnd"/>
      <w:r>
        <w:tab/>
        <w:t>RLSB Hannover</w:t>
      </w:r>
    </w:p>
    <w:p w14:paraId="6B3064BE" w14:textId="73980FCB" w:rsidR="0023713B" w:rsidRDefault="0023713B" w:rsidP="0023713B">
      <w:pPr>
        <w:pStyle w:val="Liste2"/>
      </w:pPr>
      <w:proofErr w:type="gramStart"/>
      <w:r>
        <w:t>[ ]</w:t>
      </w:r>
      <w:proofErr w:type="gramEnd"/>
      <w:r>
        <w:tab/>
        <w:t>RLSB Lüneburg</w:t>
      </w:r>
    </w:p>
    <w:p w14:paraId="245E9374" w14:textId="3DAF5194" w:rsidR="0023713B" w:rsidRDefault="0023713B" w:rsidP="0023713B">
      <w:pPr>
        <w:pStyle w:val="Liste2"/>
      </w:pPr>
      <w:proofErr w:type="gramStart"/>
      <w:r>
        <w:t>[ ]</w:t>
      </w:r>
      <w:proofErr w:type="gramEnd"/>
      <w:r>
        <w:tab/>
        <w:t>RLSB Osnabrück</w:t>
      </w:r>
    </w:p>
    <w:p w14:paraId="07D65FA5" w14:textId="14146D91" w:rsidR="0023713B" w:rsidRDefault="0023713B" w:rsidP="0023713B">
      <w:pPr>
        <w:pStyle w:val="Liste"/>
      </w:pPr>
      <w:r>
        <w:t>-</w:t>
      </w:r>
      <w:r>
        <w:tab/>
        <w:t>Klassenbezeichnung: _</w:t>
      </w:r>
      <w:r w:rsidRPr="003D2F13">
        <w:rPr>
          <w:highlight w:val="cyan"/>
        </w:rPr>
        <w:t>...</w:t>
      </w:r>
      <w:r>
        <w:t>_</w:t>
      </w:r>
    </w:p>
    <w:p w14:paraId="30FF6D11" w14:textId="69E2760E" w:rsidR="0023713B" w:rsidRDefault="0023713B" w:rsidP="0023713B">
      <w:pPr>
        <w:pStyle w:val="Liste"/>
      </w:pPr>
      <w:r>
        <w:t>-</w:t>
      </w:r>
      <w:r>
        <w:tab/>
        <w:t>Anzahl Schüler: _</w:t>
      </w:r>
      <w:r w:rsidRPr="003D2F13">
        <w:rPr>
          <w:highlight w:val="cyan"/>
        </w:rPr>
        <w:t>...</w:t>
      </w:r>
      <w:r>
        <w:t>_</w:t>
      </w:r>
    </w:p>
    <w:p w14:paraId="2FD7DB57" w14:textId="77777777" w:rsidR="0023713B" w:rsidRDefault="0023713B">
      <w:pPr>
        <w:rPr>
          <w:rFonts w:eastAsia="Calibri" w:cs="Arial"/>
          <w:szCs w:val="22"/>
        </w:rPr>
      </w:pPr>
      <w:r>
        <w:br w:type="page"/>
      </w:r>
    </w:p>
    <w:p w14:paraId="5207F007" w14:textId="77777777" w:rsidR="004E1342" w:rsidRPr="0023713B" w:rsidRDefault="004E1342" w:rsidP="0023713B">
      <w:pPr>
        <w:rPr>
          <w:b/>
        </w:rPr>
      </w:pPr>
      <w:r w:rsidRPr="0023713B">
        <w:rPr>
          <w:b/>
        </w:rPr>
        <w:lastRenderedPageBreak/>
        <w:t>Wichtiger Hinweis!</w:t>
      </w:r>
    </w:p>
    <w:p w14:paraId="4761B24C" w14:textId="123AA472" w:rsidR="0023713B" w:rsidRPr="000D0E80" w:rsidRDefault="0023713B" w:rsidP="0023713B">
      <w:r>
        <w:t xml:space="preserve">Bitte prüfen Sie vor Antragstellung auf dem </w:t>
      </w:r>
      <w:hyperlink r:id="rId8" w:history="1">
        <w:r w:rsidRPr="0023713B">
          <w:rPr>
            <w:rStyle w:val="Hyperlink"/>
          </w:rPr>
          <w:t>Hessischen Bildungsserver</w:t>
        </w:r>
      </w:hyperlink>
      <w:r>
        <w:t xml:space="preserve"> die Verfügbarkeit der Dateien und unsere Bestandslisten für Hilfsmittel. Senden Sie uns gleichzeitig die Schwarzschriftbücher sowie das Datenblatt, den Schwerbehindertenausweis und die Bescheinigung der Schülerin / des Schülers zu.</w:t>
      </w:r>
    </w:p>
    <w:p w14:paraId="565B00E1" w14:textId="77777777" w:rsidR="004E1342" w:rsidRDefault="004E1342" w:rsidP="005527EB"/>
    <w:p w14:paraId="7C3DAE1F" w14:textId="77777777" w:rsidR="005527EB" w:rsidRDefault="005527EB" w:rsidP="005527EB">
      <w:pPr>
        <w:pStyle w:val="berschrift4"/>
      </w:pPr>
      <w:r>
        <w:t>Buchumsetzung</w:t>
      </w:r>
    </w:p>
    <w:p w14:paraId="654DDB2A" w14:textId="59A666D0" w:rsidR="005527EB" w:rsidRDefault="005527EB" w:rsidP="005527EB">
      <w:r>
        <w:t xml:space="preserve">&lt;Anmerkung&gt; Bei Antrag eines Punktschriftbuchs erhalten Sie standardgemäß eine </w:t>
      </w:r>
      <w:r w:rsidR="00907062">
        <w:t>E-Buch-Datei</w:t>
      </w:r>
      <w:r>
        <w:t xml:space="preserve"> dazu.</w:t>
      </w:r>
      <w:r w:rsidR="00907062">
        <w:t xml:space="preserve"> </w:t>
      </w:r>
      <w:r>
        <w:t>&lt;/Anmerkung&gt;</w:t>
      </w:r>
    </w:p>
    <w:p w14:paraId="76DDB67E" w14:textId="77777777" w:rsidR="00D96EF4" w:rsidRDefault="00D96EF4" w:rsidP="005527EB">
      <w:pPr>
        <w:pStyle w:val="Liste"/>
      </w:pPr>
      <w:r>
        <w:t>-</w:t>
      </w:r>
      <w:r>
        <w:tab/>
        <w:t>Umsetzungsform:</w:t>
      </w:r>
    </w:p>
    <w:p w14:paraId="32AEF09E" w14:textId="6A76A8BA" w:rsidR="005527EB" w:rsidRDefault="0023713B" w:rsidP="00D96EF4">
      <w:pPr>
        <w:pStyle w:val="Liste2"/>
      </w:pPr>
      <w:proofErr w:type="gramStart"/>
      <w:r>
        <w:t>[ ]</w:t>
      </w:r>
      <w:proofErr w:type="gramEnd"/>
      <w:r>
        <w:tab/>
      </w:r>
      <w:r w:rsidR="005527EB">
        <w:t>Datei</w:t>
      </w:r>
    </w:p>
    <w:p w14:paraId="7C51A627" w14:textId="416389D0" w:rsidR="005527EB" w:rsidRDefault="0023713B" w:rsidP="00D96EF4">
      <w:pPr>
        <w:pStyle w:val="Liste2"/>
      </w:pPr>
      <w:proofErr w:type="gramStart"/>
      <w:r>
        <w:t>[ ]</w:t>
      </w:r>
      <w:proofErr w:type="gramEnd"/>
      <w:r>
        <w:tab/>
      </w:r>
      <w:r w:rsidR="005527EB">
        <w:t>Vollschrift</w:t>
      </w:r>
    </w:p>
    <w:p w14:paraId="63600E51" w14:textId="37A073B1" w:rsidR="005527EB" w:rsidRDefault="0023713B" w:rsidP="00D96EF4">
      <w:pPr>
        <w:pStyle w:val="Liste2"/>
      </w:pPr>
      <w:proofErr w:type="gramStart"/>
      <w:r>
        <w:t>[ ]</w:t>
      </w:r>
      <w:proofErr w:type="gramEnd"/>
      <w:r>
        <w:tab/>
      </w:r>
      <w:r w:rsidR="005527EB">
        <w:t>Kurzschrift</w:t>
      </w:r>
    </w:p>
    <w:p w14:paraId="47D4F5DA" w14:textId="77777777" w:rsidR="0023713B" w:rsidRDefault="0023713B" w:rsidP="0023713B">
      <w:pPr>
        <w:pStyle w:val="Liste2"/>
      </w:pPr>
      <w:proofErr w:type="gramStart"/>
      <w:r>
        <w:t>[ ]</w:t>
      </w:r>
      <w:proofErr w:type="gramEnd"/>
      <w:r>
        <w:tab/>
      </w:r>
      <w:r w:rsidR="005527EB">
        <w:t>Marburger Mathematikschrift</w:t>
      </w:r>
    </w:p>
    <w:p w14:paraId="0E42C94E" w14:textId="4FE88044" w:rsidR="005527EB" w:rsidRDefault="0023713B" w:rsidP="0023713B">
      <w:pPr>
        <w:pStyle w:val="Liste2"/>
      </w:pPr>
      <w:proofErr w:type="gramStart"/>
      <w:r>
        <w:t>[ ]</w:t>
      </w:r>
      <w:proofErr w:type="gramEnd"/>
      <w:r>
        <w:tab/>
      </w:r>
      <w:r w:rsidR="005527EB">
        <w:t>LaTeX</w:t>
      </w:r>
    </w:p>
    <w:p w14:paraId="3331764D" w14:textId="77777777" w:rsidR="005527EB" w:rsidRDefault="00D96EF4" w:rsidP="005527EB">
      <w:pPr>
        <w:pStyle w:val="Liste"/>
      </w:pPr>
      <w:r>
        <w:t>-</w:t>
      </w:r>
      <w:r>
        <w:tab/>
        <w:t>Buch:</w:t>
      </w:r>
    </w:p>
    <w:p w14:paraId="0B942DF6" w14:textId="77777777" w:rsidR="005527EB" w:rsidRDefault="005527EB" w:rsidP="00D96EF4">
      <w:pPr>
        <w:pStyle w:val="Liste2"/>
      </w:pPr>
      <w:r>
        <w:t>-</w:t>
      </w:r>
      <w:r>
        <w:tab/>
        <w:t>Titel: _</w:t>
      </w:r>
      <w:r w:rsidRPr="003D2F13">
        <w:rPr>
          <w:highlight w:val="cyan"/>
        </w:rPr>
        <w:t>...</w:t>
      </w:r>
      <w:r>
        <w:t>_</w:t>
      </w:r>
    </w:p>
    <w:p w14:paraId="4EB3DC81" w14:textId="15757EB7" w:rsidR="005527EB" w:rsidRDefault="005527EB" w:rsidP="00D96EF4">
      <w:pPr>
        <w:pStyle w:val="Liste2"/>
      </w:pPr>
      <w:r>
        <w:t>-</w:t>
      </w:r>
      <w:r>
        <w:tab/>
      </w:r>
      <w:r w:rsidR="00D54F90">
        <w:t>Klassenstufe</w:t>
      </w:r>
      <w:r>
        <w:t>: _</w:t>
      </w:r>
      <w:r w:rsidRPr="003D2F13">
        <w:rPr>
          <w:highlight w:val="cyan"/>
        </w:rPr>
        <w:t>...</w:t>
      </w:r>
      <w:r>
        <w:t>_</w:t>
      </w:r>
    </w:p>
    <w:p w14:paraId="651F2C29" w14:textId="77777777" w:rsidR="005527EB" w:rsidRDefault="005527EB" w:rsidP="00D96EF4">
      <w:pPr>
        <w:pStyle w:val="Liste2"/>
      </w:pPr>
      <w:r>
        <w:t>-</w:t>
      </w:r>
      <w:r>
        <w:tab/>
        <w:t xml:space="preserve">ISBN (13-stellig): </w:t>
      </w:r>
      <w:r w:rsidR="005856EA">
        <w:t>978-</w:t>
      </w:r>
      <w:r>
        <w:t>_</w:t>
      </w:r>
      <w:r w:rsidRPr="003D2F13">
        <w:rPr>
          <w:highlight w:val="cyan"/>
        </w:rPr>
        <w:t>...</w:t>
      </w:r>
      <w:r>
        <w:t>_</w:t>
      </w:r>
    </w:p>
    <w:p w14:paraId="77EDFEED" w14:textId="77777777" w:rsidR="005527EB" w:rsidRDefault="005527EB" w:rsidP="00D96EF4">
      <w:pPr>
        <w:pStyle w:val="Liste2"/>
      </w:pPr>
      <w:r>
        <w:t>-</w:t>
      </w:r>
      <w:r>
        <w:tab/>
        <w:t>Verlag: _</w:t>
      </w:r>
      <w:r w:rsidRPr="003D2F13">
        <w:rPr>
          <w:highlight w:val="cyan"/>
        </w:rPr>
        <w:t>...</w:t>
      </w:r>
      <w:r>
        <w:t>_</w:t>
      </w:r>
    </w:p>
    <w:p w14:paraId="4B614C5F" w14:textId="578AE355" w:rsidR="005527EB" w:rsidRDefault="005527EB" w:rsidP="00D54F90">
      <w:pPr>
        <w:pStyle w:val="Liste2"/>
      </w:pPr>
      <w:r>
        <w:t>-</w:t>
      </w:r>
      <w:r>
        <w:tab/>
        <w:t>Fach: _</w:t>
      </w:r>
      <w:r w:rsidRPr="003D2F13">
        <w:rPr>
          <w:highlight w:val="cyan"/>
        </w:rPr>
        <w:t>...</w:t>
      </w:r>
      <w:r>
        <w:t>_</w:t>
      </w:r>
    </w:p>
    <w:p w14:paraId="6EBBA4FE" w14:textId="3E11F15A" w:rsidR="005527EB" w:rsidRDefault="00CB1360" w:rsidP="00CB1360">
      <w:pPr>
        <w:pStyle w:val="Liste2"/>
      </w:pPr>
      <w:r>
        <w:t>-</w:t>
      </w:r>
      <w:r>
        <w:tab/>
      </w:r>
      <w:r w:rsidR="005527EB">
        <w:t xml:space="preserve">Für das </w:t>
      </w:r>
      <w:proofErr w:type="gramStart"/>
      <w:r w:rsidR="00D54F90">
        <w:t>[ ]</w:t>
      </w:r>
      <w:proofErr w:type="gramEnd"/>
      <w:r w:rsidR="00D54F90">
        <w:t xml:space="preserve"> </w:t>
      </w:r>
      <w:r w:rsidR="005527EB">
        <w:t xml:space="preserve">1. Halbjahr bzw. </w:t>
      </w:r>
      <w:r w:rsidR="00D54F90">
        <w:t xml:space="preserve">[ ] </w:t>
      </w:r>
      <w:r w:rsidR="005527EB">
        <w:t>2. Halbjahr w</w:t>
      </w:r>
      <w:r w:rsidR="004E7D44">
        <w:t xml:space="preserve">erden folgende Kapitel (Kapitelreihenfolge) </w:t>
      </w:r>
      <w:r w:rsidR="005527EB">
        <w:t>benötigt:</w:t>
      </w:r>
      <w:r w:rsidR="00142021">
        <w:t xml:space="preserve"> </w:t>
      </w:r>
      <w:r w:rsidR="005527EB">
        <w:t>_</w:t>
      </w:r>
      <w:r w:rsidR="005527EB" w:rsidRPr="003D2F13">
        <w:rPr>
          <w:highlight w:val="cyan"/>
        </w:rPr>
        <w:t>...</w:t>
      </w:r>
      <w:r w:rsidR="005527EB">
        <w:t>_</w:t>
      </w:r>
    </w:p>
    <w:p w14:paraId="2FB59771" w14:textId="77777777" w:rsidR="005527EB" w:rsidRDefault="005527EB" w:rsidP="005527EB"/>
    <w:p w14:paraId="647F8491" w14:textId="33284DE4" w:rsidR="005527EB" w:rsidRDefault="009C4029" w:rsidP="005527EB">
      <w:pPr>
        <w:pStyle w:val="berschrift4"/>
      </w:pPr>
      <w:r>
        <w:t>Hilfsmittel</w:t>
      </w:r>
    </w:p>
    <w:p w14:paraId="0B0DA990" w14:textId="04F31A50" w:rsidR="00101AF9" w:rsidRDefault="00101AF9" w:rsidP="004E1342">
      <w:pPr>
        <w:pStyle w:val="Liste"/>
      </w:pPr>
      <w:r>
        <w:t>-</w:t>
      </w:r>
      <w:r>
        <w:tab/>
      </w:r>
      <w:r w:rsidR="009C4029">
        <w:t>Hilfs</w:t>
      </w:r>
      <w:r>
        <w:t>mittelform:</w:t>
      </w:r>
    </w:p>
    <w:p w14:paraId="262EA898" w14:textId="731B43CD" w:rsidR="005527EB" w:rsidRDefault="009C4029" w:rsidP="00101AF9">
      <w:pPr>
        <w:pStyle w:val="Liste2"/>
      </w:pPr>
      <w:proofErr w:type="gramStart"/>
      <w:r>
        <w:t>[ ]</w:t>
      </w:r>
      <w:proofErr w:type="gramEnd"/>
      <w:r>
        <w:tab/>
      </w:r>
      <w:r w:rsidR="005527EB">
        <w:t>Taktile Abbildung</w:t>
      </w:r>
      <w:r>
        <w:t xml:space="preserve"> (z. B. Tiefziehfolie)</w:t>
      </w:r>
    </w:p>
    <w:p w14:paraId="67069A4B" w14:textId="3CE00908" w:rsidR="005527EB" w:rsidRDefault="009C4029" w:rsidP="00101AF9">
      <w:pPr>
        <w:pStyle w:val="Liste2"/>
      </w:pPr>
      <w:proofErr w:type="gramStart"/>
      <w:r>
        <w:t>[ ]</w:t>
      </w:r>
      <w:proofErr w:type="gramEnd"/>
      <w:r>
        <w:tab/>
        <w:t>Schwellkopie</w:t>
      </w:r>
    </w:p>
    <w:p w14:paraId="035A2F9A" w14:textId="19D0F8B8" w:rsidR="005527EB" w:rsidRDefault="009C4029" w:rsidP="00101AF9">
      <w:pPr>
        <w:pStyle w:val="Liste2"/>
      </w:pPr>
      <w:proofErr w:type="gramStart"/>
      <w:r>
        <w:t>[ ]</w:t>
      </w:r>
      <w:proofErr w:type="gramEnd"/>
      <w:r>
        <w:tab/>
      </w:r>
      <w:r w:rsidR="005527EB">
        <w:t>3D-Druck</w:t>
      </w:r>
    </w:p>
    <w:p w14:paraId="35E0E031" w14:textId="63E765CF" w:rsidR="005527EB" w:rsidRDefault="009C4029" w:rsidP="00101AF9">
      <w:pPr>
        <w:pStyle w:val="Liste2"/>
      </w:pPr>
      <w:proofErr w:type="gramStart"/>
      <w:r>
        <w:t>[ ]</w:t>
      </w:r>
      <w:proofErr w:type="gramEnd"/>
      <w:r>
        <w:tab/>
      </w:r>
      <w:r w:rsidR="005527EB">
        <w:t>Sonstiges (z. B. Globus)</w:t>
      </w:r>
    </w:p>
    <w:p w14:paraId="0F0588F4" w14:textId="77777777" w:rsidR="005527EB" w:rsidRDefault="005527EB" w:rsidP="004E1342">
      <w:pPr>
        <w:pStyle w:val="Liste"/>
      </w:pPr>
      <w:r>
        <w:t>-</w:t>
      </w:r>
      <w:r>
        <w:tab/>
        <w:t>Anzahl: _</w:t>
      </w:r>
      <w:r w:rsidRPr="003D2F13">
        <w:rPr>
          <w:highlight w:val="cyan"/>
        </w:rPr>
        <w:t>...</w:t>
      </w:r>
      <w:r>
        <w:t>_</w:t>
      </w:r>
    </w:p>
    <w:p w14:paraId="6263A140" w14:textId="7D5FE173" w:rsidR="004E1342" w:rsidRDefault="004E1342" w:rsidP="004E1342">
      <w:pPr>
        <w:pStyle w:val="Liste"/>
      </w:pPr>
      <w:r>
        <w:t>-</w:t>
      </w:r>
      <w:r>
        <w:tab/>
        <w:t>Bezeichnung (z. B. Bestandsnummer</w:t>
      </w:r>
      <w:r w:rsidR="00C87F13">
        <w:t>, 3D-Druckvorlage</w:t>
      </w:r>
      <w:r w:rsidR="009617A7">
        <w:t>)</w:t>
      </w:r>
      <w:r w:rsidR="00246FE7">
        <w:t>:</w:t>
      </w:r>
      <w:r w:rsidR="00CB1360">
        <w:br/>
      </w:r>
      <w:r>
        <w:t>_</w:t>
      </w:r>
      <w:r w:rsidRPr="003D2F13">
        <w:rPr>
          <w:highlight w:val="cyan"/>
        </w:rPr>
        <w:t>...</w:t>
      </w:r>
      <w:r>
        <w:t>_</w:t>
      </w:r>
    </w:p>
    <w:p w14:paraId="232DFF53" w14:textId="77777777" w:rsidR="004E1342" w:rsidRDefault="004E1342" w:rsidP="005527EB"/>
    <w:p w14:paraId="6D83355D" w14:textId="2F50716C" w:rsidR="00CB1360" w:rsidRDefault="00CB1360" w:rsidP="00CB1360">
      <w:pPr>
        <w:pStyle w:val="berschrift4"/>
      </w:pPr>
      <w:r>
        <w:t>Datenschutzerklärung</w:t>
      </w:r>
    </w:p>
    <w:p w14:paraId="19740C03" w14:textId="76E1E05F" w:rsidR="00CB1360" w:rsidRDefault="00CB1360" w:rsidP="00CB1360">
      <w:pPr>
        <w:pStyle w:val="Liste"/>
      </w:pPr>
      <w:r>
        <w:t>[ ]</w:t>
      </w:r>
      <w:r>
        <w:tab/>
      </w:r>
      <w:r w:rsidRPr="00CB1360">
        <w:t xml:space="preserve">Ich habe die </w:t>
      </w:r>
      <w:hyperlink r:id="rId9" w:anchor=":~:text=Datenschutzerkl%C3%A4rung" w:history="1">
        <w:r w:rsidRPr="00BD3409">
          <w:rPr>
            <w:rStyle w:val="Hyperlink"/>
          </w:rPr>
          <w:t>Datenschutzerklärung</w:t>
        </w:r>
      </w:hyperlink>
      <w:r w:rsidRPr="00CB1360">
        <w:t xml:space="preserve"> zur Kenntnis genommen und stimme der Weiterverarbeitung meiner Daten zu.</w:t>
      </w:r>
    </w:p>
    <w:p w14:paraId="3923C4DA" w14:textId="2C43A913" w:rsidR="00BD3409" w:rsidRDefault="00BD3409">
      <w:r>
        <w:br w:type="page"/>
      </w:r>
    </w:p>
    <w:p w14:paraId="5F3BA59B" w14:textId="3AECB8A6" w:rsidR="00BD3409" w:rsidRPr="00BD3409" w:rsidRDefault="00BD3409" w:rsidP="00BD3409">
      <w:pPr>
        <w:pStyle w:val="berschrift4"/>
      </w:pPr>
      <w:r>
        <w:lastRenderedPageBreak/>
        <w:t>Unsere Kontaktdaten</w:t>
      </w:r>
    </w:p>
    <w:p w14:paraId="0E4D212D" w14:textId="67A03D30" w:rsidR="00BD3409" w:rsidRPr="00BD3409" w:rsidRDefault="00BD3409" w:rsidP="00BD3409">
      <w:pPr>
        <w:pStyle w:val="Liste"/>
      </w:pPr>
      <w:r w:rsidRPr="00BD3409">
        <w:t>-</w:t>
      </w:r>
      <w:r w:rsidRPr="00BD3409">
        <w:tab/>
        <w:t>Dienstgebäude: Bleekstraße 22, 30559 Hannover</w:t>
      </w:r>
    </w:p>
    <w:p w14:paraId="1D5358D2" w14:textId="004B7AAB" w:rsidR="00BD3409" w:rsidRPr="00BD3409" w:rsidRDefault="00BD3409" w:rsidP="00BD3409">
      <w:pPr>
        <w:pStyle w:val="Liste"/>
      </w:pPr>
      <w:r w:rsidRPr="00BD3409">
        <w:t>-</w:t>
      </w:r>
      <w:r w:rsidRPr="00BD3409">
        <w:tab/>
        <w:t>Abteilung: Medienzentrale, Haus C</w:t>
      </w:r>
    </w:p>
    <w:p w14:paraId="31F37762" w14:textId="511E073D" w:rsidR="00BD3409" w:rsidRDefault="00BD3409" w:rsidP="00BD3409">
      <w:pPr>
        <w:pStyle w:val="Liste"/>
      </w:pPr>
      <w:r>
        <w:t>-</w:t>
      </w:r>
      <w:r>
        <w:tab/>
        <w:t>Telefon:</w:t>
      </w:r>
    </w:p>
    <w:p w14:paraId="514A2570" w14:textId="42D276E8" w:rsidR="00BD3409" w:rsidRDefault="00BD3409" w:rsidP="00BD3409">
      <w:pPr>
        <w:pStyle w:val="Liste2"/>
      </w:pPr>
      <w:r>
        <w:t>-</w:t>
      </w:r>
      <w:r>
        <w:tab/>
        <w:t>0511 / 5247 - 275 (Hr. Brietzke, Leitung)</w:t>
      </w:r>
    </w:p>
    <w:p w14:paraId="51FC00A6" w14:textId="70150FE8" w:rsidR="00BD3409" w:rsidRDefault="00BD3409" w:rsidP="00BD3409">
      <w:pPr>
        <w:pStyle w:val="Liste2"/>
      </w:pPr>
      <w:r>
        <w:t>-</w:t>
      </w:r>
      <w:r>
        <w:tab/>
        <w:t>0511 / 5247 - 240 (Hr. Westerberg)</w:t>
      </w:r>
    </w:p>
    <w:p w14:paraId="4B290EE9" w14:textId="31377428" w:rsidR="00BD3409" w:rsidRDefault="00BD3409" w:rsidP="00BD3409">
      <w:pPr>
        <w:pStyle w:val="Liste"/>
      </w:pPr>
      <w:r>
        <w:t>-</w:t>
      </w:r>
      <w:r>
        <w:tab/>
        <w:t>E-Mail:</w:t>
      </w:r>
    </w:p>
    <w:p w14:paraId="5F372E6A" w14:textId="10824A22" w:rsidR="00BD3409" w:rsidRDefault="00BD3409" w:rsidP="00BD3409">
      <w:pPr>
        <w:pStyle w:val="Liste2"/>
      </w:pPr>
      <w:r w:rsidRPr="00BD3409">
        <w:t>-</w:t>
      </w:r>
      <w:r w:rsidRPr="00BD3409">
        <w:tab/>
      </w:r>
      <w:hyperlink r:id="rId10" w:history="1">
        <w:r w:rsidRPr="003C35FE">
          <w:rPr>
            <w:rStyle w:val="Hyperlink"/>
          </w:rPr>
          <w:t>L.Westerberg@LBZB.de</w:t>
        </w:r>
      </w:hyperlink>
    </w:p>
    <w:p w14:paraId="2C406733" w14:textId="47630853" w:rsidR="00BD3409" w:rsidRDefault="00BD3409" w:rsidP="00BD3409">
      <w:pPr>
        <w:pStyle w:val="Liste2"/>
      </w:pPr>
      <w:r w:rsidRPr="00BD3409">
        <w:t>-</w:t>
      </w:r>
      <w:r w:rsidRPr="00BD3409">
        <w:tab/>
      </w:r>
      <w:hyperlink r:id="rId11" w:history="1">
        <w:r w:rsidRPr="003C35FE">
          <w:rPr>
            <w:rStyle w:val="Hyperlink"/>
          </w:rPr>
          <w:t>Medienzentrale@LBZB.de</w:t>
        </w:r>
      </w:hyperlink>
    </w:p>
    <w:p w14:paraId="2216C977" w14:textId="74EAD233" w:rsidR="00BD3409" w:rsidRPr="00BD3409" w:rsidRDefault="00BD3409" w:rsidP="00BD3409">
      <w:pPr>
        <w:pStyle w:val="Liste"/>
      </w:pPr>
      <w:r w:rsidRPr="00BD3409">
        <w:t>-</w:t>
      </w:r>
      <w:r w:rsidRPr="00BD3409">
        <w:tab/>
        <w:t xml:space="preserve">Web: </w:t>
      </w:r>
      <w:hyperlink r:id="rId12" w:history="1">
        <w:r>
          <w:rPr>
            <w:rStyle w:val="Hyperlink"/>
            <w:color w:val="auto"/>
            <w:u w:val="none"/>
          </w:rPr>
          <w:t>http://www.lbzb.niedersachsen.de/</w:t>
        </w:r>
      </w:hyperlink>
    </w:p>
    <w:p w14:paraId="53AA7C4E" w14:textId="77777777" w:rsidR="00BD3409" w:rsidRPr="00BD3409" w:rsidRDefault="00BD3409" w:rsidP="00BD3409">
      <w:pPr>
        <w:pStyle w:val="Liste"/>
      </w:pPr>
    </w:p>
    <w:p w14:paraId="36A8DC49" w14:textId="423C65B6" w:rsidR="004E1342" w:rsidRPr="00BD3409" w:rsidRDefault="004E1342" w:rsidP="00BD3409">
      <w:pPr>
        <w:rPr>
          <w:b/>
        </w:rPr>
      </w:pPr>
      <w:r w:rsidRPr="00BD3409">
        <w:rPr>
          <w:b/>
        </w:rPr>
        <w:t>Urheberrecht</w:t>
      </w:r>
    </w:p>
    <w:p w14:paraId="2F99E8B0" w14:textId="4A0A042A" w:rsidR="004E1342" w:rsidRDefault="004E1342" w:rsidP="00163680">
      <w:r>
        <w:t xml:space="preserve">Die zur Verfügung gestellten Medien dürfen nur von der Schülerin bzw. dem Schüler genutzt werden, die bzw. der im Auftrag genannt ist. Die auftraggebende Person hat dafür Sorge zu tragen, dass die erhaltenen Dateien nach dem Gebrauch durch die Schülerin bzw. dem Schüler auf </w:t>
      </w:r>
      <w:r w:rsidRPr="00BD3409">
        <w:rPr>
          <w:b/>
        </w:rPr>
        <w:t>allen</w:t>
      </w:r>
      <w:r>
        <w:t xml:space="preserve"> Endgeräten gelöscht werden.</w:t>
      </w:r>
    </w:p>
    <w:p w14:paraId="48E181F2" w14:textId="77777777" w:rsidR="00BD3409" w:rsidRDefault="00BD3409" w:rsidP="00BD3409"/>
    <w:p w14:paraId="3CF074E3" w14:textId="203E6ED1" w:rsidR="00BD3409" w:rsidRPr="00BD3409" w:rsidRDefault="00BD3409" w:rsidP="00163680">
      <w:pPr>
        <w:rPr>
          <w:b/>
        </w:rPr>
      </w:pPr>
      <w:r w:rsidRPr="00BD3409">
        <w:rPr>
          <w:b/>
        </w:rPr>
        <w:t>Stand des Formulars</w:t>
      </w:r>
    </w:p>
    <w:p w14:paraId="01A45B75" w14:textId="637D1E8E" w:rsidR="00BD3409" w:rsidRDefault="00BD3409" w:rsidP="00163680">
      <w:r>
        <w:t>Dezember 2025</w:t>
      </w:r>
    </w:p>
    <w:sectPr w:rsidR="00BD3409">
      <w:head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74610" w14:textId="77777777" w:rsidR="003D2F13" w:rsidRDefault="003D2F13" w:rsidP="003D2F13">
      <w:r>
        <w:separator/>
      </w:r>
    </w:p>
  </w:endnote>
  <w:endnote w:type="continuationSeparator" w:id="0">
    <w:p w14:paraId="7F30D186" w14:textId="77777777" w:rsidR="003D2F13" w:rsidRDefault="003D2F13" w:rsidP="003D2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710A6" w14:textId="77777777" w:rsidR="003D2F13" w:rsidRDefault="003D2F13" w:rsidP="003D2F13">
      <w:r>
        <w:separator/>
      </w:r>
    </w:p>
  </w:footnote>
  <w:footnote w:type="continuationSeparator" w:id="0">
    <w:p w14:paraId="42825DE5" w14:textId="77777777" w:rsidR="003D2F13" w:rsidRDefault="003D2F13" w:rsidP="003D2F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829D2" w14:textId="6499183D" w:rsidR="003D2F13" w:rsidRDefault="003D2F13" w:rsidP="001B2BFE">
    <w:pPr>
      <w:pStyle w:val="Kopfzeile"/>
      <w:tabs>
        <w:tab w:val="clear" w:pos="4536"/>
      </w:tabs>
    </w:pPr>
    <w:r>
      <w:t>Auftragsnummer:</w:t>
    </w:r>
    <w:r w:rsidR="001B2BFE">
      <w:tab/>
      <w:t>Landesbildungszentrum für Blinde Hannover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2F13"/>
    <w:rsid w:val="0000745A"/>
    <w:rsid w:val="000D0E80"/>
    <w:rsid w:val="00101AF9"/>
    <w:rsid w:val="0013688F"/>
    <w:rsid w:val="00142021"/>
    <w:rsid w:val="00146BA8"/>
    <w:rsid w:val="00163680"/>
    <w:rsid w:val="001B2BFE"/>
    <w:rsid w:val="001D02EA"/>
    <w:rsid w:val="0023713B"/>
    <w:rsid w:val="00246FE7"/>
    <w:rsid w:val="002B45BD"/>
    <w:rsid w:val="003B450E"/>
    <w:rsid w:val="003D2F13"/>
    <w:rsid w:val="004212F9"/>
    <w:rsid w:val="00483BEB"/>
    <w:rsid w:val="004B595C"/>
    <w:rsid w:val="004E1342"/>
    <w:rsid w:val="004E7D44"/>
    <w:rsid w:val="005527EB"/>
    <w:rsid w:val="005856EA"/>
    <w:rsid w:val="005A24F6"/>
    <w:rsid w:val="005B4361"/>
    <w:rsid w:val="006C2C59"/>
    <w:rsid w:val="00783D19"/>
    <w:rsid w:val="00793738"/>
    <w:rsid w:val="007F64DE"/>
    <w:rsid w:val="008F63FB"/>
    <w:rsid w:val="00907062"/>
    <w:rsid w:val="009176D4"/>
    <w:rsid w:val="009617A7"/>
    <w:rsid w:val="009A3AE5"/>
    <w:rsid w:val="009C4029"/>
    <w:rsid w:val="009E5CE2"/>
    <w:rsid w:val="009E6FA1"/>
    <w:rsid w:val="00A0791F"/>
    <w:rsid w:val="00A27E56"/>
    <w:rsid w:val="00A57D50"/>
    <w:rsid w:val="00AA6F4D"/>
    <w:rsid w:val="00AF5D7B"/>
    <w:rsid w:val="00BA0894"/>
    <w:rsid w:val="00BD3409"/>
    <w:rsid w:val="00BF5D39"/>
    <w:rsid w:val="00C11AFC"/>
    <w:rsid w:val="00C87F13"/>
    <w:rsid w:val="00CB1360"/>
    <w:rsid w:val="00CE6518"/>
    <w:rsid w:val="00D36975"/>
    <w:rsid w:val="00D54F90"/>
    <w:rsid w:val="00D814DF"/>
    <w:rsid w:val="00D96EF4"/>
    <w:rsid w:val="00E67B7D"/>
    <w:rsid w:val="00F478E1"/>
    <w:rsid w:val="00FC685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BD76E"/>
  <w15:docId w15:val="{127310DD-1C03-48C4-BCBE-E9F8CE58D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imes New Roman"/>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07062"/>
    <w:rPr>
      <w:rFonts w:ascii="Arial" w:hAnsi="Arial"/>
      <w:sz w:val="24"/>
    </w:rPr>
  </w:style>
  <w:style w:type="paragraph" w:styleId="berschrift1">
    <w:name w:val="heading 1"/>
    <w:basedOn w:val="Standard"/>
    <w:next w:val="Standard"/>
    <w:link w:val="berschrift1Zchn"/>
    <w:uiPriority w:val="9"/>
    <w:qFormat/>
    <w:rsid w:val="001B2BFE"/>
    <w:pPr>
      <w:keepNext/>
      <w:tabs>
        <w:tab w:val="left" w:pos="680"/>
      </w:tabs>
      <w:spacing w:before="480" w:after="240"/>
      <w:outlineLvl w:val="0"/>
    </w:pPr>
    <w:rPr>
      <w:rFonts w:eastAsia="Calibri" w:cs="Arial"/>
      <w:b/>
      <w:bCs/>
      <w:kern w:val="32"/>
      <w:sz w:val="30"/>
      <w:szCs w:val="32"/>
    </w:rPr>
  </w:style>
  <w:style w:type="paragraph" w:styleId="berschrift2">
    <w:name w:val="heading 2"/>
    <w:basedOn w:val="Standard"/>
    <w:next w:val="Standard"/>
    <w:link w:val="berschrift2Zchn"/>
    <w:uiPriority w:val="9"/>
    <w:unhideWhenUsed/>
    <w:qFormat/>
    <w:rsid w:val="00BF5D39"/>
    <w:pPr>
      <w:keepNext/>
      <w:tabs>
        <w:tab w:val="left" w:pos="851"/>
      </w:tabs>
      <w:spacing w:before="360" w:after="120"/>
      <w:ind w:left="851" w:hanging="851"/>
      <w:outlineLvl w:val="1"/>
    </w:pPr>
    <w:rPr>
      <w:rFonts w:eastAsia="Calibri" w:cs="Arial"/>
      <w:b/>
      <w:bCs/>
      <w:iCs/>
      <w:sz w:val="28"/>
      <w:szCs w:val="28"/>
    </w:rPr>
  </w:style>
  <w:style w:type="paragraph" w:styleId="berschrift3">
    <w:name w:val="heading 3"/>
    <w:basedOn w:val="Standard"/>
    <w:next w:val="Standard"/>
    <w:link w:val="berschrift3Zchn"/>
    <w:uiPriority w:val="9"/>
    <w:unhideWhenUsed/>
    <w:qFormat/>
    <w:rsid w:val="00BF5D39"/>
    <w:pPr>
      <w:keepNext/>
      <w:tabs>
        <w:tab w:val="left" w:pos="1134"/>
      </w:tabs>
      <w:spacing w:before="240" w:after="100"/>
      <w:ind w:left="1134" w:hanging="1134"/>
      <w:outlineLvl w:val="2"/>
    </w:pPr>
    <w:rPr>
      <w:rFonts w:eastAsia="Calibri" w:cs="Arial"/>
      <w:b/>
      <w:bCs/>
      <w:sz w:val="26"/>
      <w:szCs w:val="26"/>
    </w:rPr>
  </w:style>
  <w:style w:type="paragraph" w:styleId="berschrift4">
    <w:name w:val="heading 4"/>
    <w:basedOn w:val="Standard"/>
    <w:next w:val="Standard"/>
    <w:link w:val="berschrift4Zchn"/>
    <w:uiPriority w:val="9"/>
    <w:unhideWhenUsed/>
    <w:qFormat/>
    <w:rsid w:val="00BF5D39"/>
    <w:pPr>
      <w:keepNext/>
      <w:tabs>
        <w:tab w:val="left" w:pos="1418"/>
      </w:tabs>
      <w:spacing w:before="240" w:after="80"/>
      <w:ind w:left="1418" w:hanging="1418"/>
      <w:outlineLvl w:val="3"/>
    </w:pPr>
    <w:rPr>
      <w:rFonts w:eastAsia="Calibri" w:cs="Arial"/>
      <w:b/>
      <w:bCs/>
      <w:szCs w:val="28"/>
    </w:rPr>
  </w:style>
  <w:style w:type="paragraph" w:styleId="berschrift5">
    <w:name w:val="heading 5"/>
    <w:basedOn w:val="Standard"/>
    <w:next w:val="Standard"/>
    <w:link w:val="berschrift5Zchn"/>
    <w:uiPriority w:val="9"/>
    <w:unhideWhenUsed/>
    <w:qFormat/>
    <w:rsid w:val="00BF5D39"/>
    <w:pPr>
      <w:tabs>
        <w:tab w:val="left" w:pos="1701"/>
      </w:tabs>
      <w:spacing w:before="240" w:after="60"/>
      <w:ind w:left="1701" w:hanging="1701"/>
      <w:outlineLvl w:val="4"/>
    </w:pPr>
    <w:rPr>
      <w:rFonts w:eastAsia="Calibri" w:cs="Arial"/>
      <w:b/>
      <w:bCs/>
      <w:iCs/>
      <w:szCs w:val="26"/>
    </w:rPr>
  </w:style>
  <w:style w:type="paragraph" w:styleId="berschrift6">
    <w:name w:val="heading 6"/>
    <w:basedOn w:val="Standard"/>
    <w:next w:val="Standard"/>
    <w:link w:val="berschrift6Zchn"/>
    <w:uiPriority w:val="9"/>
    <w:unhideWhenUsed/>
    <w:qFormat/>
    <w:rsid w:val="00BF5D39"/>
    <w:pPr>
      <w:tabs>
        <w:tab w:val="left" w:pos="1985"/>
      </w:tabs>
      <w:spacing w:before="240" w:after="60"/>
      <w:ind w:left="1985" w:hanging="1985"/>
      <w:outlineLvl w:val="5"/>
    </w:pPr>
    <w:rPr>
      <w:rFonts w:eastAsia="Calibri" w:cs="Arial"/>
      <w:b/>
      <w:bCs/>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1B2BFE"/>
    <w:rPr>
      <w:rFonts w:ascii="Arial" w:eastAsia="Calibri" w:hAnsi="Arial" w:cs="Arial"/>
      <w:b/>
      <w:bCs/>
      <w:kern w:val="32"/>
      <w:sz w:val="30"/>
      <w:szCs w:val="32"/>
    </w:rPr>
  </w:style>
  <w:style w:type="character" w:customStyle="1" w:styleId="berschrift2Zchn">
    <w:name w:val="Überschrift 2 Zchn"/>
    <w:basedOn w:val="Absatz-Standardschriftart"/>
    <w:link w:val="berschrift2"/>
    <w:uiPriority w:val="9"/>
    <w:rsid w:val="00BF5D39"/>
    <w:rPr>
      <w:rFonts w:ascii="Arial" w:eastAsia="Calibri" w:hAnsi="Arial" w:cs="Arial"/>
      <w:b/>
      <w:bCs/>
      <w:iCs/>
      <w:sz w:val="28"/>
      <w:szCs w:val="28"/>
    </w:rPr>
  </w:style>
  <w:style w:type="character" w:customStyle="1" w:styleId="berschrift3Zchn">
    <w:name w:val="Überschrift 3 Zchn"/>
    <w:basedOn w:val="Absatz-Standardschriftart"/>
    <w:link w:val="berschrift3"/>
    <w:uiPriority w:val="9"/>
    <w:rsid w:val="00BF5D39"/>
    <w:rPr>
      <w:rFonts w:ascii="Arial" w:eastAsia="Calibri" w:hAnsi="Arial" w:cs="Arial"/>
      <w:b/>
      <w:bCs/>
      <w:sz w:val="26"/>
      <w:szCs w:val="26"/>
    </w:rPr>
  </w:style>
  <w:style w:type="character" w:customStyle="1" w:styleId="berschrift4Zchn">
    <w:name w:val="Überschrift 4 Zchn"/>
    <w:basedOn w:val="Absatz-Standardschriftart"/>
    <w:link w:val="berschrift4"/>
    <w:uiPriority w:val="9"/>
    <w:rsid w:val="00BF5D39"/>
    <w:rPr>
      <w:rFonts w:ascii="Arial" w:eastAsia="Calibri" w:hAnsi="Arial" w:cs="Arial"/>
      <w:b/>
      <w:bCs/>
      <w:sz w:val="24"/>
      <w:szCs w:val="28"/>
    </w:rPr>
  </w:style>
  <w:style w:type="character" w:customStyle="1" w:styleId="berschrift5Zchn">
    <w:name w:val="Überschrift 5 Zchn"/>
    <w:basedOn w:val="Absatz-Standardschriftart"/>
    <w:link w:val="berschrift5"/>
    <w:uiPriority w:val="9"/>
    <w:rsid w:val="00BF5D39"/>
    <w:rPr>
      <w:rFonts w:ascii="Arial" w:eastAsia="Calibri" w:hAnsi="Arial" w:cs="Arial"/>
      <w:b/>
      <w:bCs/>
      <w:iCs/>
      <w:sz w:val="24"/>
      <w:szCs w:val="26"/>
    </w:rPr>
  </w:style>
  <w:style w:type="character" w:customStyle="1" w:styleId="berschrift6Zchn">
    <w:name w:val="Überschrift 6 Zchn"/>
    <w:basedOn w:val="Absatz-Standardschriftart"/>
    <w:link w:val="berschrift6"/>
    <w:uiPriority w:val="9"/>
    <w:rsid w:val="00BF5D39"/>
    <w:rPr>
      <w:rFonts w:ascii="Arial" w:eastAsia="Calibri" w:hAnsi="Arial" w:cs="Arial"/>
      <w:b/>
      <w:bCs/>
      <w:sz w:val="24"/>
      <w:szCs w:val="22"/>
    </w:rPr>
  </w:style>
  <w:style w:type="paragraph" w:styleId="Liste">
    <w:name w:val="List"/>
    <w:basedOn w:val="Standard"/>
    <w:uiPriority w:val="99"/>
    <w:unhideWhenUsed/>
    <w:qFormat/>
    <w:rsid w:val="00BF5D39"/>
    <w:pPr>
      <w:spacing w:after="120"/>
      <w:ind w:left="567" w:hanging="567"/>
    </w:pPr>
    <w:rPr>
      <w:rFonts w:eastAsia="Calibri" w:cs="Arial"/>
      <w:szCs w:val="22"/>
    </w:rPr>
  </w:style>
  <w:style w:type="paragraph" w:styleId="Listenfortsetzung">
    <w:name w:val="List Continue"/>
    <w:basedOn w:val="Standard"/>
    <w:uiPriority w:val="99"/>
    <w:unhideWhenUsed/>
    <w:qFormat/>
    <w:rsid w:val="00BF5D39"/>
    <w:pPr>
      <w:spacing w:after="120"/>
      <w:ind w:left="567"/>
    </w:pPr>
    <w:rPr>
      <w:rFonts w:eastAsia="Calibri" w:cs="Arial"/>
      <w:szCs w:val="22"/>
    </w:rPr>
  </w:style>
  <w:style w:type="paragraph" w:customStyle="1" w:styleId="Titel1">
    <w:name w:val="Titel 1"/>
    <w:basedOn w:val="Standard"/>
    <w:link w:val="Titel1Zchn"/>
    <w:qFormat/>
    <w:rsid w:val="00BF5D39"/>
    <w:pPr>
      <w:spacing w:after="120"/>
      <w:jc w:val="center"/>
    </w:pPr>
    <w:rPr>
      <w:rFonts w:eastAsia="Calibri" w:cs="Arial"/>
      <w:b/>
      <w:sz w:val="96"/>
      <w:szCs w:val="96"/>
    </w:rPr>
  </w:style>
  <w:style w:type="paragraph" w:customStyle="1" w:styleId="Titel2">
    <w:name w:val="Titel 2"/>
    <w:basedOn w:val="Standard"/>
    <w:link w:val="Titel2Zchn"/>
    <w:qFormat/>
    <w:rsid w:val="00BF5D39"/>
    <w:pPr>
      <w:spacing w:after="120"/>
      <w:jc w:val="center"/>
    </w:pPr>
    <w:rPr>
      <w:rFonts w:eastAsia="Calibri" w:cs="Arial"/>
      <w:b/>
      <w:sz w:val="56"/>
      <w:szCs w:val="56"/>
    </w:rPr>
  </w:style>
  <w:style w:type="character" w:customStyle="1" w:styleId="Titel1Zchn">
    <w:name w:val="Titel 1 Zchn"/>
    <w:basedOn w:val="Absatz-Standardschriftart"/>
    <w:link w:val="Titel1"/>
    <w:rsid w:val="00BF5D39"/>
    <w:rPr>
      <w:rFonts w:ascii="Arial" w:eastAsia="Calibri" w:hAnsi="Arial" w:cs="Arial"/>
      <w:b/>
      <w:sz w:val="96"/>
      <w:szCs w:val="96"/>
    </w:rPr>
  </w:style>
  <w:style w:type="paragraph" w:customStyle="1" w:styleId="Titel3">
    <w:name w:val="Titel 3"/>
    <w:basedOn w:val="Standard"/>
    <w:link w:val="Titel3Zchn"/>
    <w:qFormat/>
    <w:rsid w:val="00BF5D39"/>
    <w:pPr>
      <w:spacing w:after="120"/>
      <w:jc w:val="center"/>
    </w:pPr>
    <w:rPr>
      <w:rFonts w:eastAsia="Calibri" w:cs="Arial"/>
      <w:szCs w:val="24"/>
    </w:rPr>
  </w:style>
  <w:style w:type="character" w:customStyle="1" w:styleId="Titel2Zchn">
    <w:name w:val="Titel 2 Zchn"/>
    <w:basedOn w:val="Titel1Zchn"/>
    <w:link w:val="Titel2"/>
    <w:rsid w:val="00BF5D39"/>
    <w:rPr>
      <w:rFonts w:ascii="Arial" w:eastAsia="Calibri" w:hAnsi="Arial" w:cs="Arial"/>
      <w:b/>
      <w:sz w:val="56"/>
      <w:szCs w:val="56"/>
    </w:rPr>
  </w:style>
  <w:style w:type="character" w:customStyle="1" w:styleId="Titel3Zchn">
    <w:name w:val="Titel 3 Zchn"/>
    <w:basedOn w:val="Titel2Zchn"/>
    <w:link w:val="Titel3"/>
    <w:rsid w:val="00BF5D39"/>
    <w:rPr>
      <w:rFonts w:ascii="Arial" w:eastAsia="Calibri" w:hAnsi="Arial" w:cs="Arial"/>
      <w:b w:val="0"/>
      <w:sz w:val="24"/>
      <w:szCs w:val="24"/>
    </w:rPr>
  </w:style>
  <w:style w:type="paragraph" w:styleId="Liste2">
    <w:name w:val="List 2"/>
    <w:basedOn w:val="Standard"/>
    <w:uiPriority w:val="99"/>
    <w:unhideWhenUsed/>
    <w:rsid w:val="00A27E56"/>
    <w:pPr>
      <w:spacing w:after="120"/>
      <w:ind w:left="851" w:hanging="284"/>
      <w:contextualSpacing/>
    </w:pPr>
    <w:rPr>
      <w:rFonts w:eastAsia="Calibri" w:cs="Arial"/>
      <w:szCs w:val="22"/>
    </w:rPr>
  </w:style>
  <w:style w:type="paragraph" w:styleId="Listenfortsetzung2">
    <w:name w:val="List Continue 2"/>
    <w:basedOn w:val="Standard"/>
    <w:uiPriority w:val="99"/>
    <w:unhideWhenUsed/>
    <w:rsid w:val="00A27E56"/>
    <w:pPr>
      <w:spacing w:after="120"/>
      <w:ind w:left="851"/>
      <w:contextualSpacing/>
    </w:pPr>
    <w:rPr>
      <w:rFonts w:eastAsia="Calibri" w:cs="Arial"/>
      <w:szCs w:val="22"/>
    </w:rPr>
  </w:style>
  <w:style w:type="paragraph" w:styleId="Liste3">
    <w:name w:val="List 3"/>
    <w:basedOn w:val="Standard"/>
    <w:uiPriority w:val="99"/>
    <w:unhideWhenUsed/>
    <w:rsid w:val="00D36975"/>
    <w:pPr>
      <w:spacing w:after="120"/>
      <w:ind w:left="1135" w:hanging="284"/>
      <w:contextualSpacing/>
    </w:pPr>
    <w:rPr>
      <w:rFonts w:eastAsia="Calibri" w:cs="Arial"/>
      <w:szCs w:val="22"/>
    </w:rPr>
  </w:style>
  <w:style w:type="paragraph" w:styleId="Listenfortsetzung3">
    <w:name w:val="List Continue 3"/>
    <w:basedOn w:val="Standard"/>
    <w:uiPriority w:val="99"/>
    <w:unhideWhenUsed/>
    <w:rsid w:val="00A27E56"/>
    <w:pPr>
      <w:spacing w:after="120"/>
      <w:ind w:left="1134"/>
      <w:contextualSpacing/>
    </w:pPr>
    <w:rPr>
      <w:rFonts w:eastAsia="Calibri" w:cs="Arial"/>
      <w:szCs w:val="22"/>
    </w:rPr>
  </w:style>
  <w:style w:type="paragraph" w:styleId="Liste4">
    <w:name w:val="List 4"/>
    <w:basedOn w:val="Standard"/>
    <w:uiPriority w:val="99"/>
    <w:unhideWhenUsed/>
    <w:rsid w:val="00D36975"/>
    <w:pPr>
      <w:spacing w:after="120"/>
      <w:ind w:left="1418" w:hanging="284"/>
      <w:contextualSpacing/>
    </w:pPr>
    <w:rPr>
      <w:rFonts w:eastAsia="Calibri" w:cs="Arial"/>
      <w:szCs w:val="22"/>
    </w:rPr>
  </w:style>
  <w:style w:type="paragraph" w:styleId="Listenfortsetzung4">
    <w:name w:val="List Continue 4"/>
    <w:basedOn w:val="Standard"/>
    <w:uiPriority w:val="99"/>
    <w:unhideWhenUsed/>
    <w:rsid w:val="00A27E56"/>
    <w:pPr>
      <w:spacing w:after="120"/>
      <w:ind w:left="1418"/>
      <w:contextualSpacing/>
    </w:pPr>
    <w:rPr>
      <w:rFonts w:eastAsia="Calibri" w:cs="Arial"/>
      <w:szCs w:val="22"/>
    </w:rPr>
  </w:style>
  <w:style w:type="paragraph" w:styleId="Liste5">
    <w:name w:val="List 5"/>
    <w:basedOn w:val="Standard"/>
    <w:uiPriority w:val="99"/>
    <w:unhideWhenUsed/>
    <w:rsid w:val="00D36975"/>
    <w:pPr>
      <w:spacing w:after="120"/>
      <w:ind w:left="1702" w:hanging="284"/>
      <w:contextualSpacing/>
    </w:pPr>
    <w:rPr>
      <w:rFonts w:eastAsia="Calibri" w:cs="Arial"/>
      <w:szCs w:val="22"/>
    </w:rPr>
  </w:style>
  <w:style w:type="paragraph" w:styleId="Listenfortsetzung5">
    <w:name w:val="List Continue 5"/>
    <w:basedOn w:val="Standard"/>
    <w:uiPriority w:val="99"/>
    <w:unhideWhenUsed/>
    <w:rsid w:val="00A27E56"/>
    <w:pPr>
      <w:spacing w:after="120"/>
      <w:ind w:left="1701"/>
      <w:contextualSpacing/>
    </w:pPr>
    <w:rPr>
      <w:rFonts w:eastAsia="Calibri" w:cs="Arial"/>
      <w:szCs w:val="22"/>
    </w:rPr>
  </w:style>
  <w:style w:type="character" w:styleId="Platzhaltertext">
    <w:name w:val="Placeholder Text"/>
    <w:basedOn w:val="Absatz-Standardschriftart"/>
    <w:uiPriority w:val="99"/>
    <w:semiHidden/>
    <w:rsid w:val="003B450E"/>
    <w:rPr>
      <w:color w:val="808080"/>
    </w:rPr>
  </w:style>
  <w:style w:type="paragraph" w:styleId="Sprechblasentext">
    <w:name w:val="Balloon Text"/>
    <w:basedOn w:val="Standard"/>
    <w:link w:val="SprechblasentextZchn"/>
    <w:uiPriority w:val="99"/>
    <w:semiHidden/>
    <w:unhideWhenUsed/>
    <w:rsid w:val="003B450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B450E"/>
    <w:rPr>
      <w:rFonts w:ascii="Tahoma" w:hAnsi="Tahoma" w:cs="Tahoma"/>
      <w:sz w:val="16"/>
      <w:szCs w:val="16"/>
    </w:rPr>
  </w:style>
  <w:style w:type="paragraph" w:styleId="Verzeichnis1">
    <w:name w:val="toc 1"/>
    <w:basedOn w:val="Standard"/>
    <w:next w:val="Standard"/>
    <w:autoRedefine/>
    <w:uiPriority w:val="39"/>
    <w:unhideWhenUsed/>
    <w:rsid w:val="003B450E"/>
    <w:pPr>
      <w:spacing w:after="100"/>
    </w:pPr>
  </w:style>
  <w:style w:type="paragraph" w:styleId="Verzeichnis2">
    <w:name w:val="toc 2"/>
    <w:basedOn w:val="Standard"/>
    <w:next w:val="Standard"/>
    <w:autoRedefine/>
    <w:uiPriority w:val="39"/>
    <w:unhideWhenUsed/>
    <w:rsid w:val="003B450E"/>
    <w:pPr>
      <w:spacing w:after="100"/>
      <w:ind w:left="240"/>
    </w:pPr>
  </w:style>
  <w:style w:type="character" w:styleId="Hyperlink">
    <w:name w:val="Hyperlink"/>
    <w:basedOn w:val="Absatz-Standardschriftart"/>
    <w:uiPriority w:val="99"/>
    <w:unhideWhenUsed/>
    <w:rsid w:val="003B450E"/>
    <w:rPr>
      <w:color w:val="0000FF" w:themeColor="hyperlink"/>
      <w:u w:val="single"/>
    </w:rPr>
  </w:style>
  <w:style w:type="paragraph" w:styleId="Kopfzeile">
    <w:name w:val="header"/>
    <w:basedOn w:val="Standard"/>
    <w:link w:val="KopfzeileZchn"/>
    <w:uiPriority w:val="99"/>
    <w:unhideWhenUsed/>
    <w:rsid w:val="003D2F13"/>
    <w:pPr>
      <w:tabs>
        <w:tab w:val="center" w:pos="4536"/>
        <w:tab w:val="right" w:pos="9072"/>
      </w:tabs>
    </w:pPr>
  </w:style>
  <w:style w:type="character" w:customStyle="1" w:styleId="KopfzeileZchn">
    <w:name w:val="Kopfzeile Zchn"/>
    <w:basedOn w:val="Absatz-Standardschriftart"/>
    <w:link w:val="Kopfzeile"/>
    <w:uiPriority w:val="99"/>
    <w:rsid w:val="003D2F13"/>
    <w:rPr>
      <w:rFonts w:ascii="Arial" w:hAnsi="Arial"/>
      <w:sz w:val="24"/>
    </w:rPr>
  </w:style>
  <w:style w:type="paragraph" w:styleId="Fuzeile">
    <w:name w:val="footer"/>
    <w:basedOn w:val="Standard"/>
    <w:link w:val="FuzeileZchn"/>
    <w:uiPriority w:val="99"/>
    <w:unhideWhenUsed/>
    <w:rsid w:val="003D2F13"/>
    <w:pPr>
      <w:tabs>
        <w:tab w:val="center" w:pos="4536"/>
        <w:tab w:val="right" w:pos="9072"/>
      </w:tabs>
    </w:pPr>
  </w:style>
  <w:style w:type="character" w:customStyle="1" w:styleId="FuzeileZchn">
    <w:name w:val="Fußzeile Zchn"/>
    <w:basedOn w:val="Absatz-Standardschriftart"/>
    <w:link w:val="Fuzeile"/>
    <w:uiPriority w:val="99"/>
    <w:rsid w:val="003D2F13"/>
    <w:rPr>
      <w:rFonts w:ascii="Arial" w:hAnsi="Arial"/>
      <w:sz w:val="24"/>
    </w:rPr>
  </w:style>
  <w:style w:type="character" w:styleId="BesuchterLink">
    <w:name w:val="FollowedHyperlink"/>
    <w:basedOn w:val="Absatz-Standardschriftart"/>
    <w:uiPriority w:val="99"/>
    <w:semiHidden/>
    <w:unhideWhenUsed/>
    <w:rsid w:val="004E1342"/>
    <w:rPr>
      <w:color w:val="800080" w:themeColor="followedHyperlink"/>
      <w:u w:val="single"/>
    </w:rPr>
  </w:style>
  <w:style w:type="character" w:styleId="NichtaufgelsteErwhnung">
    <w:name w:val="Unresolved Mention"/>
    <w:basedOn w:val="Absatz-Standardschriftart"/>
    <w:uiPriority w:val="99"/>
    <w:semiHidden/>
    <w:unhideWhenUsed/>
    <w:rsid w:val="001B2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aille.bildung.hessen.de/text/medien_Deutsch/index.html/dbsearch/"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meze.auftrag@lbzb.de" TargetMode="External"/><Relationship Id="rId12" Type="http://schemas.openxmlformats.org/officeDocument/2006/relationships/hyperlink" Target="http://www.lbzb.niedersachsen.d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Medienzentrale@LBZB.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L.Westerberg@LBZB.de" TargetMode="External"/><Relationship Id="rId4" Type="http://schemas.openxmlformats.org/officeDocument/2006/relationships/webSettings" Target="webSettings.xml"/><Relationship Id="rId9" Type="http://schemas.openxmlformats.org/officeDocument/2006/relationships/hyperlink" Target="https://www.lbzb.niedersachsen.de/startseite/wir_uber_uns/impressum_datenschutz/impressum-datenschutz-151374.htm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Vorlagen\E-Buch%20(leer).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90F3A-B1F7-4F73-9906-0234CF59D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E-Buch (leer).dotx</Template>
  <TotalTime>0</TotalTime>
  <Pages>3</Pages>
  <Words>432</Words>
  <Characters>2725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LBZB Hannover</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Standard-Profil-Benutzer</dc:creator>
  <cp:lastModifiedBy>Westerberg, Lenard</cp:lastModifiedBy>
  <cp:revision>16</cp:revision>
  <dcterms:created xsi:type="dcterms:W3CDTF">2025-01-14T12:46:00Z</dcterms:created>
  <dcterms:modified xsi:type="dcterms:W3CDTF">2025-12-08T14:46:00Z</dcterms:modified>
</cp:coreProperties>
</file>